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17C" w:rsidRDefault="0088217C">
      <w:pPr>
        <w:spacing w:line="360" w:lineRule="auto"/>
        <w:rPr>
          <w:rFonts w:ascii="宋体"/>
          <w:b/>
          <w:color w:val="000000"/>
          <w:sz w:val="32"/>
          <w:szCs w:val="44"/>
        </w:rPr>
      </w:pPr>
      <w:r>
        <w:rPr>
          <w:rFonts w:ascii="宋体" w:hAnsi="宋体" w:hint="eastAsia"/>
          <w:b/>
          <w:color w:val="000000"/>
          <w:sz w:val="32"/>
          <w:szCs w:val="44"/>
        </w:rPr>
        <w:t>附件</w:t>
      </w:r>
      <w:r>
        <w:rPr>
          <w:rFonts w:ascii="宋体" w:hAnsi="宋体"/>
          <w:b/>
          <w:color w:val="000000"/>
          <w:sz w:val="32"/>
          <w:szCs w:val="44"/>
        </w:rPr>
        <w:t>2</w:t>
      </w:r>
    </w:p>
    <w:p w:rsidR="0088217C" w:rsidRDefault="0088217C"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法定代表人委托书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黄石文旅地博园经营管理有限公司：</w:t>
      </w:r>
    </w:p>
    <w:p w:rsidR="0088217C" w:rsidRDefault="0088217C">
      <w:pPr>
        <w:spacing w:line="360" w:lineRule="auto"/>
        <w:ind w:firstLineChars="200" w:firstLine="560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color w:val="000000"/>
          <w:sz w:val="28"/>
          <w:szCs w:val="28"/>
        </w:rPr>
        <w:t>同志为我公司参加贵单位组织的</w:t>
      </w:r>
      <w:r w:rsidRPr="008D0FA6">
        <w:rPr>
          <w:rFonts w:hint="eastAsia"/>
          <w:sz w:val="28"/>
          <w:szCs w:val="28"/>
          <w:u w:val="single"/>
        </w:rPr>
        <w:t>第二届中国（黄石）地矿科普大会</w:t>
      </w:r>
      <w:r>
        <w:rPr>
          <w:rFonts w:hint="eastAsia"/>
          <w:sz w:val="28"/>
          <w:szCs w:val="28"/>
          <w:u w:val="single"/>
        </w:rPr>
        <w:t>科普多媒体设备租赁供应商</w:t>
      </w:r>
      <w:r>
        <w:rPr>
          <w:rFonts w:ascii="宋体" w:hAnsi="宋体" w:hint="eastAsia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ascii="宋体" w:hAnsi="宋体" w:hint="eastAsia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ascii="宋体" w:hAnsi="宋体" w:hint="eastAsia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bookmarkStart w:id="0" w:name="_GoBack"/>
      <w:bookmarkEnd w:id="0"/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法定代表人（签字或盖章）：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ascii="宋体" w:hAnsi="宋体" w:hint="eastAsia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日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ascii="宋体" w:hAnsi="宋体" w:hint="eastAsia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ascii="宋体" w:hAnsi="宋体" w:hint="eastAsia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ascii="宋体" w:hAnsi="宋体" w:hint="eastAsia"/>
          <w:color w:val="000000"/>
          <w:sz w:val="28"/>
          <w:szCs w:val="28"/>
        </w:rPr>
        <w:t>被委托人身份证</w: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noProof/>
        </w:rPr>
        <w:pict>
          <v:rect id="矩形 3" o:spid="_x0000_s1026" style="position:absolute;left:0;text-align:left;margin-left:214.6pt;margin-top:5.45pt;width:253.5pt;height:279.85pt;z-index:251658240;visibility:visible"/>
        </w:pict>
      </w:r>
      <w:r>
        <w:rPr>
          <w:noProof/>
        </w:rPr>
        <w:pict>
          <v:rect id="矩形 2" o:spid="_x0000_s1027" style="position:absolute;left:0;text-align:left;margin-left:-65.9pt;margin-top:5.45pt;width:253.5pt;height:280.6pt;z-index:251657216;visibility:visible"/>
        </w:pict>
      </w:r>
    </w:p>
    <w:p w:rsidR="0088217C" w:rsidRDefault="0088217C">
      <w:pPr>
        <w:spacing w:line="360" w:lineRule="auto"/>
        <w:rPr>
          <w:rFonts w:ascii="宋体"/>
          <w:color w:val="000000"/>
          <w:sz w:val="28"/>
          <w:szCs w:val="28"/>
        </w:rPr>
      </w:pPr>
    </w:p>
    <w:p w:rsidR="0088217C" w:rsidRDefault="0088217C"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8217C" w:rsidRDefault="0088217C"/>
    <w:p w:rsidR="0088217C" w:rsidRDefault="0088217C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88217C" w:rsidRDefault="0088217C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88217C" w:rsidRDefault="0088217C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88217C" w:rsidRDefault="0088217C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88217C" w:rsidRDefault="0088217C"/>
    <w:p w:rsidR="0088217C" w:rsidRDefault="0088217C"/>
    <w:sectPr w:rsidR="0088217C" w:rsidSect="00E549C7">
      <w:pgSz w:w="11906" w:h="16838"/>
      <w:pgMar w:top="907" w:right="1758" w:bottom="510" w:left="175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7A44BBD"/>
    <w:rsid w:val="00035C41"/>
    <w:rsid w:val="002453F9"/>
    <w:rsid w:val="002E4CE3"/>
    <w:rsid w:val="0033629D"/>
    <w:rsid w:val="0038326E"/>
    <w:rsid w:val="0042599A"/>
    <w:rsid w:val="004D5181"/>
    <w:rsid w:val="004F4DDF"/>
    <w:rsid w:val="005D22F1"/>
    <w:rsid w:val="00726C33"/>
    <w:rsid w:val="0088217C"/>
    <w:rsid w:val="008D0FA6"/>
    <w:rsid w:val="00B75455"/>
    <w:rsid w:val="00BF55AC"/>
    <w:rsid w:val="00D314C6"/>
    <w:rsid w:val="00D66177"/>
    <w:rsid w:val="00DA1140"/>
    <w:rsid w:val="00E549C7"/>
    <w:rsid w:val="00E62774"/>
    <w:rsid w:val="00E6615E"/>
    <w:rsid w:val="00F75A5D"/>
    <w:rsid w:val="00FC166C"/>
    <w:rsid w:val="47A44BBD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9C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114</Words>
  <Characters>655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夏丽</dc:creator>
  <cp:keywords/>
  <dc:description/>
  <cp:lastModifiedBy>微软用户</cp:lastModifiedBy>
  <cp:revision>5</cp:revision>
  <dcterms:created xsi:type="dcterms:W3CDTF">2018-09-15T08:31:00Z</dcterms:created>
  <dcterms:modified xsi:type="dcterms:W3CDTF">2018-09-16T08:40:00Z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